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05F" w:rsidRDefault="0014705F" w:rsidP="0014705F">
      <w:pPr>
        <w:pStyle w:val="Title"/>
        <w:jc w:val="left"/>
        <w:rPr>
          <w:sz w:val="24"/>
          <w:szCs w:val="24"/>
          <w:u w:val="single"/>
        </w:rPr>
      </w:pPr>
    </w:p>
    <w:p w:rsidR="00666460" w:rsidRDefault="000A0F38" w:rsidP="000A0F38">
      <w:pPr>
        <w:pStyle w:val="Title"/>
        <w:rPr>
          <w:sz w:val="24"/>
          <w:szCs w:val="24"/>
          <w:u w:val="single"/>
        </w:rPr>
      </w:pPr>
      <w:r w:rsidRPr="000A0F38">
        <w:rPr>
          <w:sz w:val="24"/>
          <w:szCs w:val="24"/>
          <w:u w:val="single"/>
        </w:rPr>
        <w:t xml:space="preserve">Virtual </w:t>
      </w:r>
      <w:bookmarkStart w:id="0" w:name="_GoBack"/>
      <w:bookmarkEnd w:id="0"/>
      <w:r w:rsidR="0014705F" w:rsidRPr="000A0F38">
        <w:rPr>
          <w:sz w:val="24"/>
          <w:szCs w:val="24"/>
          <w:u w:val="single"/>
        </w:rPr>
        <w:t>Interactive</w:t>
      </w:r>
      <w:r w:rsidRPr="000A0F38">
        <w:rPr>
          <w:sz w:val="24"/>
          <w:szCs w:val="24"/>
          <w:u w:val="single"/>
        </w:rPr>
        <w:t xml:space="preserve"> Session with CICA Member States to Enhance Tourism Cooperation </w:t>
      </w:r>
    </w:p>
    <w:p w:rsidR="0014705F" w:rsidRPr="005C35EF" w:rsidRDefault="0014705F" w:rsidP="0014705F">
      <w:pPr>
        <w:pStyle w:val="Title"/>
        <w:rPr>
          <w:i/>
          <w:iCs/>
          <w:sz w:val="24"/>
          <w:szCs w:val="24"/>
          <w:u w:val="single"/>
        </w:rPr>
      </w:pPr>
    </w:p>
    <w:p w:rsidR="0014705F" w:rsidRPr="005C35EF" w:rsidRDefault="0014705F" w:rsidP="0014705F">
      <w:pPr>
        <w:pStyle w:val="Title"/>
        <w:rPr>
          <w:i/>
          <w:iCs/>
          <w:sz w:val="24"/>
          <w:szCs w:val="24"/>
        </w:rPr>
      </w:pPr>
      <w:r w:rsidRPr="005C35EF">
        <w:rPr>
          <w:i/>
          <w:iCs/>
          <w:sz w:val="24"/>
          <w:szCs w:val="24"/>
        </w:rPr>
        <w:t>Date: Tuesday, 17 August 2021,</w:t>
      </w:r>
    </w:p>
    <w:p w:rsidR="0014705F" w:rsidRPr="005C35EF" w:rsidRDefault="0014705F" w:rsidP="0014705F">
      <w:pPr>
        <w:pStyle w:val="Title"/>
        <w:rPr>
          <w:i/>
          <w:iCs/>
          <w:sz w:val="24"/>
          <w:szCs w:val="24"/>
        </w:rPr>
      </w:pPr>
      <w:r w:rsidRPr="005C35EF">
        <w:rPr>
          <w:i/>
          <w:iCs/>
          <w:sz w:val="24"/>
          <w:szCs w:val="24"/>
        </w:rPr>
        <w:t>Time: 13:30 (UTC/GMT +5:30 hours</w:t>
      </w:r>
      <w:r w:rsidR="005C35EF" w:rsidRPr="005C35EF">
        <w:rPr>
          <w:i/>
          <w:iCs/>
          <w:sz w:val="24"/>
          <w:szCs w:val="24"/>
        </w:rPr>
        <w:t>, Colombo time</w:t>
      </w:r>
      <w:r w:rsidRPr="005C35EF">
        <w:rPr>
          <w:i/>
          <w:iCs/>
          <w:sz w:val="24"/>
          <w:szCs w:val="24"/>
        </w:rPr>
        <w:t>)</w:t>
      </w:r>
    </w:p>
    <w:p w:rsidR="0014705F" w:rsidRPr="005C35EF" w:rsidRDefault="0014705F" w:rsidP="0014705F">
      <w:pPr>
        <w:pStyle w:val="Title"/>
        <w:rPr>
          <w:i/>
          <w:iCs/>
          <w:sz w:val="24"/>
          <w:szCs w:val="24"/>
        </w:rPr>
      </w:pPr>
      <w:r w:rsidRPr="005C35EF">
        <w:rPr>
          <w:i/>
          <w:iCs/>
          <w:sz w:val="24"/>
          <w:szCs w:val="24"/>
        </w:rPr>
        <w:t xml:space="preserve">(Via </w:t>
      </w:r>
      <w:proofErr w:type="spellStart"/>
      <w:r w:rsidRPr="005C35EF">
        <w:rPr>
          <w:i/>
          <w:iCs/>
          <w:sz w:val="24"/>
          <w:szCs w:val="24"/>
        </w:rPr>
        <w:t>Webex</w:t>
      </w:r>
      <w:proofErr w:type="spellEnd"/>
      <w:r w:rsidRPr="005C35EF">
        <w:rPr>
          <w:i/>
          <w:iCs/>
          <w:sz w:val="24"/>
          <w:szCs w:val="24"/>
        </w:rPr>
        <w:t xml:space="preserve"> Application)</w:t>
      </w:r>
    </w:p>
    <w:p w:rsidR="00E87680" w:rsidRPr="00973C2C" w:rsidRDefault="0014705F" w:rsidP="00973C2C">
      <w:pPr>
        <w:pStyle w:val="Heading1"/>
      </w:pPr>
      <w:r>
        <w:t>PROGRAMME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nference agenda information layout table #1"/>
      </w:tblPr>
      <w:tblGrid>
        <w:gridCol w:w="2372"/>
        <w:gridCol w:w="6988"/>
      </w:tblGrid>
      <w:tr w:rsidR="005C35EF" w:rsidTr="001E162D">
        <w:tc>
          <w:tcPr>
            <w:tcW w:w="2372" w:type="dxa"/>
            <w:tcBorders>
              <w:bottom w:val="nil"/>
            </w:tcBorders>
            <w:tcMar>
              <w:right w:w="58" w:type="dxa"/>
            </w:tcMar>
            <w:vAlign w:val="center"/>
          </w:tcPr>
          <w:p w:rsidR="005C35EF" w:rsidRDefault="005C35EF" w:rsidP="00AC3283"/>
        </w:tc>
        <w:tc>
          <w:tcPr>
            <w:tcW w:w="6988" w:type="dxa"/>
            <w:tcBorders>
              <w:bottom w:val="nil"/>
            </w:tcBorders>
            <w:tcMar>
              <w:left w:w="58" w:type="dxa"/>
            </w:tcMar>
            <w:vAlign w:val="center"/>
          </w:tcPr>
          <w:p w:rsidR="005C35EF" w:rsidRDefault="005C35EF" w:rsidP="00AC3283"/>
        </w:tc>
      </w:tr>
      <w:tr w:rsidR="00B060E9" w:rsidTr="00AF334D">
        <w:tc>
          <w:tcPr>
            <w:tcW w:w="237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58" w:type="dxa"/>
            </w:tcMar>
            <w:vAlign w:val="center"/>
          </w:tcPr>
          <w:p w:rsidR="00B060E9" w:rsidRPr="00093B54" w:rsidRDefault="00AC3283" w:rsidP="00AC3283">
            <w:r>
              <w:t>1</w:t>
            </w:r>
            <w:r w:rsidR="00CA36CB">
              <w:t>3:</w:t>
            </w:r>
            <w:r w:rsidR="00EA217D">
              <w:t xml:space="preserve">30 - </w:t>
            </w:r>
            <w:r>
              <w:t xml:space="preserve">13:35 </w:t>
            </w:r>
          </w:p>
        </w:tc>
        <w:tc>
          <w:tcPr>
            <w:tcW w:w="698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</w:tcMar>
            <w:vAlign w:val="center"/>
          </w:tcPr>
          <w:p w:rsidR="00B060E9" w:rsidRPr="00093B54" w:rsidRDefault="00E9102F" w:rsidP="00AC3283">
            <w:r>
              <w:t>Opening</w:t>
            </w:r>
            <w:r w:rsidR="00AC3283">
              <w:t xml:space="preserve"> Remarks by</w:t>
            </w:r>
            <w:r w:rsidRPr="00191DA5">
              <w:rPr>
                <w:b/>
                <w:bCs/>
              </w:rPr>
              <w:t xml:space="preserve"> Hon. </w:t>
            </w:r>
            <w:proofErr w:type="spellStart"/>
            <w:r w:rsidRPr="00191DA5">
              <w:rPr>
                <w:b/>
                <w:bCs/>
              </w:rPr>
              <w:t>Tharaka</w:t>
            </w:r>
            <w:proofErr w:type="spellEnd"/>
            <w:r w:rsidRPr="00191DA5">
              <w:rPr>
                <w:b/>
                <w:bCs/>
              </w:rPr>
              <w:t xml:space="preserve"> </w:t>
            </w:r>
            <w:proofErr w:type="spellStart"/>
            <w:r w:rsidRPr="00191DA5">
              <w:rPr>
                <w:b/>
                <w:bCs/>
              </w:rPr>
              <w:t>Balasooriya</w:t>
            </w:r>
            <w:proofErr w:type="spellEnd"/>
            <w:r w:rsidRPr="00191DA5">
              <w:rPr>
                <w:b/>
                <w:bCs/>
              </w:rPr>
              <w:t>, State Minister of Regional Cooperation of Sri Lanka</w:t>
            </w:r>
            <w:r w:rsidR="00C07C10">
              <w:rPr>
                <w:b/>
                <w:bCs/>
              </w:rPr>
              <w:t xml:space="preserve"> (TBC)</w:t>
            </w:r>
          </w:p>
        </w:tc>
      </w:tr>
      <w:tr w:rsidR="00AF334D" w:rsidTr="00AF334D">
        <w:tc>
          <w:tcPr>
            <w:tcW w:w="237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58" w:type="dxa"/>
            </w:tcMar>
            <w:vAlign w:val="center"/>
          </w:tcPr>
          <w:p w:rsidR="00AF334D" w:rsidRDefault="00AF334D" w:rsidP="00E9102F">
            <w:r>
              <w:t>13:</w:t>
            </w:r>
            <w:r w:rsidR="00E9102F">
              <w:t>35</w:t>
            </w:r>
            <w:r>
              <w:t xml:space="preserve"> - 13:4</w:t>
            </w:r>
            <w:r w:rsidR="00E9102F">
              <w:t>0</w:t>
            </w:r>
          </w:p>
        </w:tc>
        <w:tc>
          <w:tcPr>
            <w:tcW w:w="698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</w:tcMar>
            <w:vAlign w:val="center"/>
          </w:tcPr>
          <w:p w:rsidR="00AF334D" w:rsidRDefault="00AF334D" w:rsidP="00AC3283">
            <w:r>
              <w:t>Remarks by the CICA Secretariat</w:t>
            </w:r>
          </w:p>
        </w:tc>
      </w:tr>
      <w:tr w:rsidR="00093B54" w:rsidTr="00AF334D">
        <w:tc>
          <w:tcPr>
            <w:tcW w:w="237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58" w:type="dxa"/>
            </w:tcMar>
            <w:vAlign w:val="center"/>
          </w:tcPr>
          <w:p w:rsidR="00093B54" w:rsidRPr="00093B54" w:rsidRDefault="00893B2E" w:rsidP="00893B2E">
            <w:r>
              <w:t>13</w:t>
            </w:r>
            <w:r w:rsidR="00AF334D">
              <w:t>:</w:t>
            </w:r>
            <w:r>
              <w:t>40</w:t>
            </w:r>
            <w:r w:rsidR="00AC3283">
              <w:t xml:space="preserve"> – 14:</w:t>
            </w:r>
            <w:r>
              <w:t>00</w:t>
            </w:r>
          </w:p>
        </w:tc>
        <w:tc>
          <w:tcPr>
            <w:tcW w:w="698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</w:tcMar>
            <w:vAlign w:val="center"/>
          </w:tcPr>
          <w:p w:rsidR="0036556E" w:rsidRPr="0036556E" w:rsidRDefault="00AC3283" w:rsidP="00AC3283">
            <w:r>
              <w:t>Keynote Address</w:t>
            </w:r>
            <w:r w:rsidR="00E9102F">
              <w:t>/Presentation</w:t>
            </w:r>
            <w:r>
              <w:t xml:space="preserve"> by </w:t>
            </w:r>
            <w:r w:rsidR="00E9102F" w:rsidRPr="00E9102F">
              <w:rPr>
                <w:b/>
                <w:bCs/>
              </w:rPr>
              <w:t xml:space="preserve">Ms. </w:t>
            </w:r>
            <w:proofErr w:type="spellStart"/>
            <w:r w:rsidR="00E9102F" w:rsidRPr="00E9102F">
              <w:rPr>
                <w:b/>
                <w:bCs/>
              </w:rPr>
              <w:t>Kimarli</w:t>
            </w:r>
            <w:proofErr w:type="spellEnd"/>
            <w:r w:rsidR="00E9102F" w:rsidRPr="00E9102F">
              <w:rPr>
                <w:b/>
                <w:bCs/>
              </w:rPr>
              <w:t xml:space="preserve"> Fernando</w:t>
            </w:r>
            <w:r w:rsidR="00E9102F">
              <w:rPr>
                <w:b/>
                <w:bCs/>
              </w:rPr>
              <w:t>,</w:t>
            </w:r>
            <w:r w:rsidR="00E9102F" w:rsidRPr="00E9102F">
              <w:t xml:space="preserve"> </w:t>
            </w:r>
            <w:r w:rsidRPr="00E9102F">
              <w:rPr>
                <w:b/>
                <w:bCs/>
              </w:rPr>
              <w:t>Chairperson</w:t>
            </w:r>
            <w:r w:rsidR="00E9102F" w:rsidRPr="00E9102F">
              <w:rPr>
                <w:b/>
                <w:bCs/>
              </w:rPr>
              <w:t xml:space="preserve"> of the Sri Lanka Tourism Promotion Bureau</w:t>
            </w:r>
          </w:p>
        </w:tc>
      </w:tr>
      <w:tr w:rsidR="00093B54" w:rsidTr="00AF334D">
        <w:tc>
          <w:tcPr>
            <w:tcW w:w="237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58" w:type="dxa"/>
            </w:tcMar>
            <w:vAlign w:val="center"/>
          </w:tcPr>
          <w:p w:rsidR="00093B54" w:rsidRPr="00093B54" w:rsidRDefault="00AC3283" w:rsidP="00893B2E">
            <w:r>
              <w:t>14:</w:t>
            </w:r>
            <w:r w:rsidR="00893B2E">
              <w:t>00</w:t>
            </w:r>
            <w:r>
              <w:t xml:space="preserve"> – 14:</w:t>
            </w:r>
            <w:r w:rsidR="00893B2E">
              <w:t>05</w:t>
            </w:r>
          </w:p>
        </w:tc>
        <w:tc>
          <w:tcPr>
            <w:tcW w:w="698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</w:tcMar>
            <w:vAlign w:val="center"/>
          </w:tcPr>
          <w:p w:rsidR="00093B54" w:rsidRPr="00C35000" w:rsidRDefault="00E122D3" w:rsidP="0036556E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alias w:val="Presentation:"/>
                <w:tag w:val="Presentation:"/>
                <w:id w:val="1664273518"/>
                <w:placeholder>
                  <w:docPart w:val="A1D8BB7895CA4EFD98CC9D1E8D40172A"/>
                </w:placeholder>
                <w:temporary/>
                <w:showingPlcHdr/>
              </w:sdtPr>
              <w:sdtEndPr/>
              <w:sdtContent>
                <w:r w:rsidR="0036556E">
                  <w:t>Presentation:</w:t>
                </w:r>
              </w:sdtContent>
            </w:sdt>
            <w:r w:rsidR="0036556E">
              <w:rPr>
                <w:rFonts w:cs="Arial"/>
              </w:rPr>
              <w:t xml:space="preserve"> </w:t>
            </w:r>
            <w:r w:rsidR="00E9102F" w:rsidRPr="00191DA5">
              <w:rPr>
                <w:b/>
                <w:bCs/>
              </w:rPr>
              <w:t xml:space="preserve">The Sri Lanka Association of Inbound Tour Operators  </w:t>
            </w:r>
            <w:r w:rsidR="00E9102F">
              <w:rPr>
                <w:b/>
                <w:bCs/>
              </w:rPr>
              <w:t>(</w:t>
            </w:r>
            <w:r w:rsidR="00AC3283" w:rsidRPr="00AC3283">
              <w:rPr>
                <w:b/>
                <w:bCs/>
              </w:rPr>
              <w:t>SLAITO</w:t>
            </w:r>
            <w:r w:rsidR="00E9102F">
              <w:rPr>
                <w:b/>
                <w:bCs/>
              </w:rPr>
              <w:t>)</w:t>
            </w:r>
          </w:p>
        </w:tc>
      </w:tr>
      <w:tr w:rsidR="00093B54" w:rsidTr="00AF334D">
        <w:tc>
          <w:tcPr>
            <w:tcW w:w="237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58" w:type="dxa"/>
            </w:tcMar>
            <w:vAlign w:val="center"/>
          </w:tcPr>
          <w:p w:rsidR="00093B54" w:rsidRPr="00093B54" w:rsidRDefault="00AC3283" w:rsidP="005B64D4">
            <w:r>
              <w:t>14:</w:t>
            </w:r>
            <w:r w:rsidR="00893B2E">
              <w:t>0</w:t>
            </w:r>
            <w:r w:rsidR="005B64D4">
              <w:t>5</w:t>
            </w:r>
            <w:r>
              <w:t xml:space="preserve"> – 14:</w:t>
            </w:r>
            <w:r w:rsidR="00893B2E">
              <w:t>1</w:t>
            </w:r>
            <w:r w:rsidR="005B64D4">
              <w:t>0</w:t>
            </w:r>
          </w:p>
        </w:tc>
        <w:tc>
          <w:tcPr>
            <w:tcW w:w="698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</w:tcMar>
            <w:vAlign w:val="center"/>
          </w:tcPr>
          <w:p w:rsidR="00093B54" w:rsidRPr="00C35000" w:rsidRDefault="00E122D3" w:rsidP="00EA217D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alias w:val="Presentation:"/>
                <w:tag w:val="Presentation:"/>
                <w:id w:val="1664273633"/>
                <w:placeholder>
                  <w:docPart w:val="BE8AF5164C9948FAADD075D33FF5E9A5"/>
                </w:placeholder>
                <w:temporary/>
                <w:showingPlcHdr/>
              </w:sdtPr>
              <w:sdtEndPr/>
              <w:sdtContent>
                <w:r w:rsidR="0036556E">
                  <w:t>Presentation:</w:t>
                </w:r>
              </w:sdtContent>
            </w:sdt>
            <w:r w:rsidR="0036556E">
              <w:rPr>
                <w:rFonts w:cs="Arial"/>
              </w:rPr>
              <w:t xml:space="preserve"> </w:t>
            </w:r>
            <w:r w:rsidR="005B64D4" w:rsidRPr="00191DA5">
              <w:rPr>
                <w:b/>
                <w:bCs/>
              </w:rPr>
              <w:t xml:space="preserve">Association for Small &amp; Medium Enterprises in Tourism </w:t>
            </w:r>
            <w:r w:rsidR="005B64D4">
              <w:rPr>
                <w:b/>
                <w:bCs/>
              </w:rPr>
              <w:t>(</w:t>
            </w:r>
            <w:r w:rsidR="00EA217D">
              <w:rPr>
                <w:rStyle w:val="Strong"/>
              </w:rPr>
              <w:t>ASMET</w:t>
            </w:r>
            <w:r w:rsidR="005B64D4">
              <w:rPr>
                <w:rStyle w:val="Strong"/>
              </w:rPr>
              <w:t>)</w:t>
            </w:r>
          </w:p>
        </w:tc>
      </w:tr>
      <w:tr w:rsidR="00093B54" w:rsidTr="00AF334D">
        <w:tc>
          <w:tcPr>
            <w:tcW w:w="237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58" w:type="dxa"/>
            </w:tcMar>
            <w:vAlign w:val="center"/>
          </w:tcPr>
          <w:p w:rsidR="00093B54" w:rsidRPr="00093B54" w:rsidRDefault="00893B2E" w:rsidP="00AF334D">
            <w:r>
              <w:t>14:10</w:t>
            </w:r>
            <w:r w:rsidR="00EA217D">
              <w:t xml:space="preserve"> – 14:</w:t>
            </w:r>
            <w:r>
              <w:t>15</w:t>
            </w:r>
          </w:p>
        </w:tc>
        <w:tc>
          <w:tcPr>
            <w:tcW w:w="698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</w:tcMar>
            <w:vAlign w:val="center"/>
          </w:tcPr>
          <w:p w:rsidR="00093B54" w:rsidRPr="00093B54" w:rsidRDefault="00E122D3" w:rsidP="00EA217D">
            <w:sdt>
              <w:sdtPr>
                <w:rPr>
                  <w:rFonts w:cs="Arial"/>
                </w:rPr>
                <w:alias w:val="Presentation:"/>
                <w:tag w:val="Presentation:"/>
                <w:id w:val="-939990673"/>
                <w:placeholder>
                  <w:docPart w:val="4A355A3C53764D2CAEBE0D0AD0E601FC"/>
                </w:placeholder>
                <w:temporary/>
                <w:showingPlcHdr/>
              </w:sdtPr>
              <w:sdtEndPr/>
              <w:sdtContent>
                <w:r w:rsidR="00EA217D">
                  <w:t>Presentation:</w:t>
                </w:r>
              </w:sdtContent>
            </w:sdt>
            <w:r w:rsidR="00EA217D">
              <w:rPr>
                <w:rFonts w:cs="Arial"/>
              </w:rPr>
              <w:t xml:space="preserve"> </w:t>
            </w:r>
            <w:r w:rsidR="005B64D4" w:rsidRPr="00191DA5">
              <w:rPr>
                <w:b/>
                <w:bCs/>
              </w:rPr>
              <w:t xml:space="preserve">The Hotels Association of Sri Lanka </w:t>
            </w:r>
            <w:r w:rsidR="005B64D4">
              <w:rPr>
                <w:b/>
                <w:bCs/>
              </w:rPr>
              <w:t>(</w:t>
            </w:r>
            <w:r w:rsidR="00EA217D">
              <w:rPr>
                <w:rStyle w:val="Strong"/>
              </w:rPr>
              <w:t>THASL</w:t>
            </w:r>
            <w:r w:rsidR="005B64D4">
              <w:rPr>
                <w:rStyle w:val="Strong"/>
              </w:rPr>
              <w:t>)</w:t>
            </w:r>
          </w:p>
        </w:tc>
      </w:tr>
      <w:tr w:rsidR="00293816" w:rsidTr="00AF334D">
        <w:tc>
          <w:tcPr>
            <w:tcW w:w="237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58" w:type="dxa"/>
            </w:tcMar>
            <w:vAlign w:val="center"/>
          </w:tcPr>
          <w:p w:rsidR="00293816" w:rsidRPr="00093B54" w:rsidRDefault="00EA217D" w:rsidP="00CA36CB">
            <w:r>
              <w:t>14:</w:t>
            </w:r>
            <w:r w:rsidR="00893B2E">
              <w:t>15</w:t>
            </w:r>
            <w:r>
              <w:t xml:space="preserve"> – </w:t>
            </w:r>
            <w:r w:rsidR="00893B2E">
              <w:t>1</w:t>
            </w:r>
            <w:r w:rsidR="00CA36CB">
              <w:t>5</w:t>
            </w:r>
            <w:r w:rsidR="00893B2E">
              <w:t>:</w:t>
            </w:r>
            <w:r w:rsidR="00CA36CB">
              <w:t>15</w:t>
            </w:r>
          </w:p>
        </w:tc>
        <w:tc>
          <w:tcPr>
            <w:tcW w:w="698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</w:tcMar>
            <w:vAlign w:val="center"/>
          </w:tcPr>
          <w:p w:rsidR="00293816" w:rsidRPr="00093B54" w:rsidRDefault="005B64D4" w:rsidP="0014705F">
            <w:r>
              <w:t>Interactive</w:t>
            </w:r>
            <w:r w:rsidR="0014705F">
              <w:t xml:space="preserve"> Discussion</w:t>
            </w:r>
            <w:r>
              <w:t xml:space="preserve"> and Q&amp;A</w:t>
            </w:r>
          </w:p>
        </w:tc>
      </w:tr>
      <w:tr w:rsidR="00293816" w:rsidTr="001E162D"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58" w:type="dxa"/>
            </w:tcMar>
            <w:vAlign w:val="center"/>
          </w:tcPr>
          <w:p w:rsidR="00293816" w:rsidRPr="00093B54" w:rsidRDefault="0014705F" w:rsidP="00CA36CB">
            <w:r>
              <w:t>15:</w:t>
            </w:r>
            <w:r w:rsidR="00CA36CB">
              <w:t>15 – 15:30</w:t>
            </w:r>
          </w:p>
        </w:tc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8" w:type="dxa"/>
            </w:tcMar>
            <w:vAlign w:val="center"/>
          </w:tcPr>
          <w:p w:rsidR="00293816" w:rsidRPr="009209FE" w:rsidRDefault="0014705F" w:rsidP="0014705F">
            <w:r>
              <w:t>Closing</w:t>
            </w:r>
            <w:r w:rsidR="00CA36CB">
              <w:t xml:space="preserve"> Remarks by </w:t>
            </w:r>
            <w:r w:rsidR="00CA36CB" w:rsidRPr="00CA36CB">
              <w:rPr>
                <w:b/>
                <w:bCs/>
              </w:rPr>
              <w:t xml:space="preserve">Mr. </w:t>
            </w:r>
            <w:proofErr w:type="spellStart"/>
            <w:r w:rsidR="00CA36CB" w:rsidRPr="00CA36CB">
              <w:rPr>
                <w:b/>
                <w:bCs/>
              </w:rPr>
              <w:t>Rohana</w:t>
            </w:r>
            <w:proofErr w:type="spellEnd"/>
            <w:r w:rsidR="00CA36CB" w:rsidRPr="00CA36CB">
              <w:rPr>
                <w:b/>
                <w:bCs/>
              </w:rPr>
              <w:t xml:space="preserve"> </w:t>
            </w:r>
            <w:proofErr w:type="spellStart"/>
            <w:r w:rsidR="00CA36CB" w:rsidRPr="00CA36CB">
              <w:rPr>
                <w:b/>
                <w:bCs/>
              </w:rPr>
              <w:t>Ambagolla</w:t>
            </w:r>
            <w:proofErr w:type="spellEnd"/>
            <w:r w:rsidR="00CA36CB" w:rsidRPr="00CA36CB">
              <w:rPr>
                <w:b/>
                <w:bCs/>
              </w:rPr>
              <w:t>, Director General/East Asia, Foreign Ministry of Sri Lanka</w:t>
            </w:r>
          </w:p>
        </w:tc>
      </w:tr>
    </w:tbl>
    <w:p w:rsidR="00CD0CE6" w:rsidRDefault="00CD0CE6" w:rsidP="00CD0CE6"/>
    <w:p w:rsidR="001E162D" w:rsidRDefault="001E162D" w:rsidP="001E162D">
      <w:r w:rsidRPr="001E162D">
        <w:rPr>
          <w:b/>
          <w:bCs/>
        </w:rPr>
        <w:t>Moderator:</w:t>
      </w:r>
      <w:r>
        <w:t xml:space="preserve"> Mr. </w:t>
      </w:r>
      <w:proofErr w:type="spellStart"/>
      <w:r>
        <w:t>Dushan</w:t>
      </w:r>
      <w:proofErr w:type="spellEnd"/>
      <w:r>
        <w:t xml:space="preserve"> </w:t>
      </w:r>
      <w:proofErr w:type="spellStart"/>
      <w:r>
        <w:t>Wickramasuriya</w:t>
      </w:r>
      <w:proofErr w:type="spellEnd"/>
      <w:r>
        <w:t>, Director – Marketing, Sri Lanka Tourism Promotion Bureau</w:t>
      </w:r>
    </w:p>
    <w:p w:rsidR="001E162D" w:rsidRDefault="001E162D" w:rsidP="001E162D"/>
    <w:p w:rsidR="001E162D" w:rsidRPr="001E162D" w:rsidRDefault="001E162D" w:rsidP="001E162D">
      <w:pPr>
        <w:rPr>
          <w:b/>
          <w:bCs/>
        </w:rPr>
      </w:pPr>
      <w:r w:rsidRPr="001E162D">
        <w:rPr>
          <w:b/>
          <w:bCs/>
        </w:rPr>
        <w:t>Contact points:</w:t>
      </w:r>
    </w:p>
    <w:p w:rsidR="001E162D" w:rsidRDefault="001E162D" w:rsidP="001E162D">
      <w:r>
        <w:t xml:space="preserve">- Ms. </w:t>
      </w:r>
      <w:proofErr w:type="spellStart"/>
      <w:r>
        <w:t>Nipuni</w:t>
      </w:r>
      <w:proofErr w:type="spellEnd"/>
      <w:r>
        <w:t xml:space="preserve"> </w:t>
      </w:r>
      <w:proofErr w:type="spellStart"/>
      <w:r>
        <w:t>Samarasinghe</w:t>
      </w:r>
      <w:proofErr w:type="spellEnd"/>
      <w:r>
        <w:t>, Assistant Director/East Asia, Foreign Ministry, Sri Lanka – e-mail “nipuni.samarasinghe@mfa.gov.lk”, mob: +94775462830 (WhatsApp);</w:t>
      </w:r>
    </w:p>
    <w:p w:rsidR="001E162D" w:rsidRDefault="001E162D" w:rsidP="001E162D">
      <w:r>
        <w:t xml:space="preserve">- Ms. </w:t>
      </w:r>
      <w:proofErr w:type="spellStart"/>
      <w:r>
        <w:t>Danojani</w:t>
      </w:r>
      <w:proofErr w:type="spellEnd"/>
      <w:r>
        <w:t xml:space="preserve"> </w:t>
      </w:r>
      <w:proofErr w:type="spellStart"/>
      <w:r>
        <w:t>Weerasinghe</w:t>
      </w:r>
      <w:proofErr w:type="spellEnd"/>
      <w:r>
        <w:t>, Sri Lanka Tourism Promotion Bureau – e-mail</w:t>
      </w:r>
    </w:p>
    <w:p w:rsidR="001E162D" w:rsidRPr="001E162D" w:rsidRDefault="001E162D" w:rsidP="001E162D">
      <w:pPr>
        <w:rPr>
          <w:b/>
          <w:bCs/>
        </w:rPr>
      </w:pPr>
      <w:proofErr w:type="gramStart"/>
      <w:r>
        <w:t>“</w:t>
      </w:r>
      <w:r w:rsidRPr="001E162D">
        <w:t>danojaniw@srilanka.travel</w:t>
      </w:r>
      <w:r>
        <w:t>”, mob.</w:t>
      </w:r>
      <w:proofErr w:type="gramEnd"/>
      <w:r>
        <w:t xml:space="preserve"> +94710898072 (WhatsApp).</w:t>
      </w:r>
    </w:p>
    <w:p w:rsidR="001E162D" w:rsidRDefault="001E162D" w:rsidP="001E162D"/>
    <w:p w:rsidR="001E162D" w:rsidRPr="001E162D" w:rsidRDefault="001E162D" w:rsidP="001E162D">
      <w:pPr>
        <w:rPr>
          <w:b/>
          <w:bCs/>
          <w:i/>
          <w:iCs/>
        </w:rPr>
      </w:pPr>
      <w:r w:rsidRPr="001E162D">
        <w:rPr>
          <w:b/>
          <w:bCs/>
          <w:i/>
          <w:iCs/>
        </w:rPr>
        <w:t xml:space="preserve">Please note that the </w:t>
      </w:r>
      <w:proofErr w:type="spellStart"/>
      <w:r w:rsidRPr="001E162D">
        <w:rPr>
          <w:b/>
          <w:bCs/>
          <w:i/>
          <w:iCs/>
        </w:rPr>
        <w:t>programme</w:t>
      </w:r>
      <w:proofErr w:type="spellEnd"/>
      <w:r w:rsidRPr="001E162D">
        <w:rPr>
          <w:b/>
          <w:bCs/>
          <w:i/>
          <w:iCs/>
        </w:rPr>
        <w:t xml:space="preserve"> is tentative and subject to change.</w:t>
      </w:r>
    </w:p>
    <w:p w:rsidR="001E162D" w:rsidRDefault="001E162D" w:rsidP="001E162D"/>
    <w:sectPr w:rsidR="001E162D" w:rsidSect="00794996">
      <w:footerReference w:type="default" r:id="rId8"/>
      <w:pgSz w:w="12240" w:h="15840" w:code="1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2D3" w:rsidRDefault="00E122D3" w:rsidP="00794996">
      <w:pPr>
        <w:spacing w:before="0" w:after="0" w:line="240" w:lineRule="auto"/>
      </w:pPr>
      <w:r>
        <w:separator/>
      </w:r>
    </w:p>
  </w:endnote>
  <w:endnote w:type="continuationSeparator" w:id="0">
    <w:p w:rsidR="00E122D3" w:rsidRDefault="00E122D3" w:rsidP="0079499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7463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4996" w:rsidRDefault="0079499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16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2D3" w:rsidRDefault="00E122D3" w:rsidP="00794996">
      <w:pPr>
        <w:spacing w:before="0" w:after="0" w:line="240" w:lineRule="auto"/>
      </w:pPr>
      <w:r>
        <w:separator/>
      </w:r>
    </w:p>
  </w:footnote>
  <w:footnote w:type="continuationSeparator" w:id="0">
    <w:p w:rsidR="00E122D3" w:rsidRDefault="00E122D3" w:rsidP="0079499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DEF6E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05215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ECC6E0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B4485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36C2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C88B6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2C2E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C2443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DC06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A6C4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F38"/>
    <w:rsid w:val="00013B61"/>
    <w:rsid w:val="0004135C"/>
    <w:rsid w:val="000544FF"/>
    <w:rsid w:val="000600A1"/>
    <w:rsid w:val="00062C12"/>
    <w:rsid w:val="00093B54"/>
    <w:rsid w:val="000A0F38"/>
    <w:rsid w:val="000C3EC1"/>
    <w:rsid w:val="000D0765"/>
    <w:rsid w:val="000F31DD"/>
    <w:rsid w:val="001014D3"/>
    <w:rsid w:val="0014705F"/>
    <w:rsid w:val="00160F2D"/>
    <w:rsid w:val="00193A0C"/>
    <w:rsid w:val="001E162D"/>
    <w:rsid w:val="0020569B"/>
    <w:rsid w:val="00230CB9"/>
    <w:rsid w:val="0023496C"/>
    <w:rsid w:val="00242E5D"/>
    <w:rsid w:val="00253386"/>
    <w:rsid w:val="002633CE"/>
    <w:rsid w:val="00275648"/>
    <w:rsid w:val="00293816"/>
    <w:rsid w:val="002E5E84"/>
    <w:rsid w:val="00305E8D"/>
    <w:rsid w:val="00316C98"/>
    <w:rsid w:val="00322038"/>
    <w:rsid w:val="00325AAA"/>
    <w:rsid w:val="00332FA9"/>
    <w:rsid w:val="00336B6F"/>
    <w:rsid w:val="00343983"/>
    <w:rsid w:val="003462F2"/>
    <w:rsid w:val="00350D51"/>
    <w:rsid w:val="0036556E"/>
    <w:rsid w:val="00365C36"/>
    <w:rsid w:val="00370770"/>
    <w:rsid w:val="00394AF7"/>
    <w:rsid w:val="00396651"/>
    <w:rsid w:val="003A0666"/>
    <w:rsid w:val="003B10C0"/>
    <w:rsid w:val="003D69BA"/>
    <w:rsid w:val="00402F69"/>
    <w:rsid w:val="0041378C"/>
    <w:rsid w:val="004406FA"/>
    <w:rsid w:val="00452E55"/>
    <w:rsid w:val="004771FE"/>
    <w:rsid w:val="004908C5"/>
    <w:rsid w:val="004D5050"/>
    <w:rsid w:val="004E77BD"/>
    <w:rsid w:val="00530717"/>
    <w:rsid w:val="005325C5"/>
    <w:rsid w:val="00550DD7"/>
    <w:rsid w:val="00567D0A"/>
    <w:rsid w:val="00595F76"/>
    <w:rsid w:val="005A0515"/>
    <w:rsid w:val="005A0F85"/>
    <w:rsid w:val="005B3147"/>
    <w:rsid w:val="005B64D4"/>
    <w:rsid w:val="005C35EF"/>
    <w:rsid w:val="005C7890"/>
    <w:rsid w:val="005D6D58"/>
    <w:rsid w:val="00666066"/>
    <w:rsid w:val="00666460"/>
    <w:rsid w:val="00674B0C"/>
    <w:rsid w:val="006D7DDE"/>
    <w:rsid w:val="006E7E18"/>
    <w:rsid w:val="006F294B"/>
    <w:rsid w:val="00733248"/>
    <w:rsid w:val="007368A5"/>
    <w:rsid w:val="0075221C"/>
    <w:rsid w:val="00760BED"/>
    <w:rsid w:val="007739C1"/>
    <w:rsid w:val="007817F5"/>
    <w:rsid w:val="00794996"/>
    <w:rsid w:val="00882812"/>
    <w:rsid w:val="00893B2E"/>
    <w:rsid w:val="008A7E30"/>
    <w:rsid w:val="008B4098"/>
    <w:rsid w:val="008B7154"/>
    <w:rsid w:val="008C77DC"/>
    <w:rsid w:val="008E69AC"/>
    <w:rsid w:val="009209FE"/>
    <w:rsid w:val="00921CBA"/>
    <w:rsid w:val="00973C2C"/>
    <w:rsid w:val="0099603B"/>
    <w:rsid w:val="009C5D45"/>
    <w:rsid w:val="009D4201"/>
    <w:rsid w:val="009E3BC6"/>
    <w:rsid w:val="009E68F3"/>
    <w:rsid w:val="00A12502"/>
    <w:rsid w:val="00A1491B"/>
    <w:rsid w:val="00A5271E"/>
    <w:rsid w:val="00A67B22"/>
    <w:rsid w:val="00AC2008"/>
    <w:rsid w:val="00AC214E"/>
    <w:rsid w:val="00AC3283"/>
    <w:rsid w:val="00AD5EA4"/>
    <w:rsid w:val="00AF334D"/>
    <w:rsid w:val="00B060E9"/>
    <w:rsid w:val="00B63707"/>
    <w:rsid w:val="00B72366"/>
    <w:rsid w:val="00B92FA8"/>
    <w:rsid w:val="00B936B6"/>
    <w:rsid w:val="00BB49D2"/>
    <w:rsid w:val="00BC2BAE"/>
    <w:rsid w:val="00C07C10"/>
    <w:rsid w:val="00C3287E"/>
    <w:rsid w:val="00C35000"/>
    <w:rsid w:val="00C71056"/>
    <w:rsid w:val="00C904F6"/>
    <w:rsid w:val="00CA36CB"/>
    <w:rsid w:val="00CB5687"/>
    <w:rsid w:val="00CC1F8C"/>
    <w:rsid w:val="00CC6400"/>
    <w:rsid w:val="00CD0CE6"/>
    <w:rsid w:val="00D02D62"/>
    <w:rsid w:val="00D0467D"/>
    <w:rsid w:val="00D213BD"/>
    <w:rsid w:val="00D31569"/>
    <w:rsid w:val="00D34075"/>
    <w:rsid w:val="00D3753C"/>
    <w:rsid w:val="00DA72B0"/>
    <w:rsid w:val="00E122D3"/>
    <w:rsid w:val="00E13C03"/>
    <w:rsid w:val="00E22048"/>
    <w:rsid w:val="00E40CFB"/>
    <w:rsid w:val="00E52884"/>
    <w:rsid w:val="00E801C4"/>
    <w:rsid w:val="00E80982"/>
    <w:rsid w:val="00E87680"/>
    <w:rsid w:val="00E9102F"/>
    <w:rsid w:val="00E969E7"/>
    <w:rsid w:val="00EA217D"/>
    <w:rsid w:val="00ED41F3"/>
    <w:rsid w:val="00EF580F"/>
    <w:rsid w:val="00F312C7"/>
    <w:rsid w:val="00FA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048"/>
  </w:style>
  <w:style w:type="paragraph" w:styleId="Heading1">
    <w:name w:val="heading 1"/>
    <w:basedOn w:val="Normal"/>
    <w:link w:val="Heading1Char"/>
    <w:uiPriority w:val="2"/>
    <w:qFormat/>
    <w:rsid w:val="0023496C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215868" w:themeFill="accent5" w:themeFillShade="80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paragraph" w:styleId="Heading2">
    <w:name w:val="heading 2"/>
    <w:basedOn w:val="Normal"/>
    <w:next w:val="Normal"/>
    <w:uiPriority w:val="2"/>
    <w:semiHidden/>
    <w:unhideWhenUsed/>
    <w:qFormat/>
    <w:rsid w:val="00973C2C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23496C"/>
    <w:rPr>
      <w:b/>
      <w:color w:val="FFFFFF" w:themeColor="background1"/>
      <w:sz w:val="24"/>
      <w:shd w:val="clear" w:color="auto" w:fill="215868" w:themeFill="accent5" w:themeFillShade="80"/>
    </w:rPr>
  </w:style>
  <w:style w:type="paragraph" w:styleId="BalloonText">
    <w:name w:val="Balloon Text"/>
    <w:basedOn w:val="Normal"/>
    <w:uiPriority w:val="99"/>
    <w:semiHidden/>
    <w:rsid w:val="00B936B6"/>
    <w:rPr>
      <w:rFonts w:cs="Tahoma"/>
      <w:szCs w:val="16"/>
    </w:rPr>
  </w:style>
  <w:style w:type="paragraph" w:styleId="Title">
    <w:name w:val="Title"/>
    <w:basedOn w:val="Normal"/>
    <w:uiPriority w:val="1"/>
    <w:qFormat/>
    <w:rsid w:val="00973C2C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ceholderText">
    <w:name w:val="Placeholder Text"/>
    <w:basedOn w:val="DefaultParagraphFont"/>
    <w:uiPriority w:val="99"/>
    <w:semiHidden/>
    <w:rsid w:val="00093B54"/>
    <w:rPr>
      <w:color w:val="808080"/>
    </w:rPr>
  </w:style>
  <w:style w:type="table" w:styleId="TableGrid">
    <w:name w:val="Table Grid"/>
    <w:basedOn w:val="TableNorma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4"/>
    <w:qFormat/>
    <w:rsid w:val="007368A5"/>
    <w:rPr>
      <w:b/>
      <w:bCs/>
    </w:rPr>
  </w:style>
  <w:style w:type="paragraph" w:customStyle="1" w:styleId="Companyname">
    <w:name w:val="Company name"/>
    <w:basedOn w:val="Normal"/>
    <w:uiPriority w:val="3"/>
    <w:qFormat/>
    <w:rsid w:val="00973C2C"/>
    <w:rPr>
      <w:b/>
    </w:rPr>
  </w:style>
  <w:style w:type="paragraph" w:styleId="Header">
    <w:name w:val="header"/>
    <w:basedOn w:val="Normal"/>
    <w:link w:val="HeaderChar"/>
    <w:uiPriority w:val="99"/>
    <w:unhideWhenUsed/>
    <w:rsid w:val="00794996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996"/>
  </w:style>
  <w:style w:type="paragraph" w:styleId="Footer">
    <w:name w:val="footer"/>
    <w:basedOn w:val="Normal"/>
    <w:link w:val="FooterChar"/>
    <w:uiPriority w:val="99"/>
    <w:unhideWhenUsed/>
    <w:rsid w:val="00794996"/>
    <w:pPr>
      <w:spacing w:before="0"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794996"/>
  </w:style>
  <w:style w:type="paragraph" w:styleId="Bibliography">
    <w:name w:val="Bibliography"/>
    <w:basedOn w:val="Normal"/>
    <w:next w:val="Normal"/>
    <w:uiPriority w:val="37"/>
    <w:semiHidden/>
    <w:unhideWhenUsed/>
    <w:rsid w:val="00CD0CE6"/>
  </w:style>
  <w:style w:type="paragraph" w:styleId="BlockText">
    <w:name w:val="Block Text"/>
    <w:basedOn w:val="Normal"/>
    <w:uiPriority w:val="99"/>
    <w:semiHidden/>
    <w:unhideWhenUsed/>
    <w:rsid w:val="00CD0CE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D0CE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0CE6"/>
  </w:style>
  <w:style w:type="paragraph" w:styleId="BodyText2">
    <w:name w:val="Body Text 2"/>
    <w:basedOn w:val="Normal"/>
    <w:link w:val="BodyText2Char"/>
    <w:uiPriority w:val="99"/>
    <w:semiHidden/>
    <w:unhideWhenUsed/>
    <w:rsid w:val="00CD0CE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D0CE6"/>
  </w:style>
  <w:style w:type="paragraph" w:styleId="BodyText3">
    <w:name w:val="Body Text 3"/>
    <w:basedOn w:val="Normal"/>
    <w:link w:val="BodyText3Char"/>
    <w:uiPriority w:val="99"/>
    <w:semiHidden/>
    <w:unhideWhenUsed/>
    <w:rsid w:val="00CD0CE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D0CE6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D0CE6"/>
    <w:pPr>
      <w:spacing w:after="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D0CE6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0CE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0CE6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D0CE6"/>
    <w:pPr>
      <w:spacing w:after="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D0CE6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D0CE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D0CE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D0CE6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D0CE6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D0CE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0CE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D0CE6"/>
  </w:style>
  <w:style w:type="table" w:styleId="ColorfulGrid">
    <w:name w:val="Colorful Grid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D0CE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CE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CE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CE6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D0CE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0CE6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D0CE6"/>
  </w:style>
  <w:style w:type="character" w:styleId="Emphasis">
    <w:name w:val="Emphasis"/>
    <w:basedOn w:val="DefaultParagraphFont"/>
    <w:uiPriority w:val="20"/>
    <w:semiHidden/>
    <w:unhideWhenUsed/>
    <w:qFormat/>
    <w:rsid w:val="00CD0CE6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D0CE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CE6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D0CE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D0CE6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D0CE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0CE6"/>
    <w:rPr>
      <w:szCs w:val="20"/>
    </w:rPr>
  </w:style>
  <w:style w:type="table" w:customStyle="1" w:styleId="GridTable1Light1">
    <w:name w:val="Grid Table 1 Light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973C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973C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73C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73C2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73C2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D0CE6"/>
  </w:style>
  <w:style w:type="paragraph" w:styleId="HTMLAddress">
    <w:name w:val="HTML Address"/>
    <w:basedOn w:val="Normal"/>
    <w:link w:val="HTMLAddressChar"/>
    <w:uiPriority w:val="99"/>
    <w:semiHidden/>
    <w:unhideWhenUsed/>
    <w:rsid w:val="00CD0CE6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D0CE6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D0CE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D0CE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0CE6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D0CE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D0C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D0CE6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D0CE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2204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220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2204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22048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D0CE6"/>
  </w:style>
  <w:style w:type="paragraph" w:styleId="List">
    <w:name w:val="List"/>
    <w:basedOn w:val="Normal"/>
    <w:uiPriority w:val="99"/>
    <w:semiHidden/>
    <w:unhideWhenUsed/>
    <w:rsid w:val="00CD0CE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D0CE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D0CE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D0CE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D0CE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D0CE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D0CE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D0CE6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D0CE6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D0CE6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D0CE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D0CE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D0CE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D0CE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D0CE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D0CE6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D0CE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D0CE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D0CE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D0CE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D0CE6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D0C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D0CE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D0C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D0C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CD0CE6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D0CE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D0CE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D0CE6"/>
  </w:style>
  <w:style w:type="character" w:styleId="PageNumber">
    <w:name w:val="page number"/>
    <w:basedOn w:val="DefaultParagraphFont"/>
    <w:uiPriority w:val="99"/>
    <w:semiHidden/>
    <w:unhideWhenUsed/>
    <w:rsid w:val="00CD0CE6"/>
  </w:style>
  <w:style w:type="table" w:customStyle="1" w:styleId="PlainTable11">
    <w:name w:val="Plain Table 11"/>
    <w:basedOn w:val="TableNormal"/>
    <w:uiPriority w:val="41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0CE6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2204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2204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D0CE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D0CE6"/>
  </w:style>
  <w:style w:type="paragraph" w:styleId="Signature">
    <w:name w:val="Signature"/>
    <w:basedOn w:val="Normal"/>
    <w:link w:val="SignatureChar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D0CE6"/>
  </w:style>
  <w:style w:type="paragraph" w:styleId="Subtitle">
    <w:name w:val="Subtitle"/>
    <w:basedOn w:val="Normal"/>
    <w:link w:val="SubtitleChar"/>
    <w:uiPriority w:val="11"/>
    <w:semiHidden/>
    <w:unhideWhenUsed/>
    <w:qFormat/>
    <w:rsid w:val="00E22048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22048"/>
    <w:rPr>
      <w:rFonts w:eastAsiaTheme="minorEastAsia" w:cstheme="minorBidi"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D0CE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22048"/>
    <w:rPr>
      <w:caps w:val="0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D0CE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D0CE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D0CE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D0CE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D0CE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D0CE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D0CE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D0CE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D0CE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D0CE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D0CE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D0CE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D0CE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D0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D0CE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D0CE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D0CE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D0CE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CD0C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D0CE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D0CE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D0CE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D0CE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D0CE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D0CE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D0CE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D0CE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D0CE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D0C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D0CE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D0CE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D0CE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D0CE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D0CE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D0CE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D0CE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D0CE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D0CE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D0CE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D0CE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D0CE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D0CE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5AAA"/>
    <w:pPr>
      <w:keepNext/>
      <w:keepLines/>
      <w:outlineLvl w:val="9"/>
    </w:pPr>
    <w:rPr>
      <w:rFonts w:eastAsiaTheme="majorEastAsia" w:cstheme="majorBidi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14705F"/>
  </w:style>
  <w:style w:type="character" w:customStyle="1" w:styleId="DateChar">
    <w:name w:val="Date Char"/>
    <w:basedOn w:val="DefaultParagraphFont"/>
    <w:link w:val="Date"/>
    <w:uiPriority w:val="99"/>
    <w:semiHidden/>
    <w:rsid w:val="001470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048"/>
  </w:style>
  <w:style w:type="paragraph" w:styleId="Heading1">
    <w:name w:val="heading 1"/>
    <w:basedOn w:val="Normal"/>
    <w:link w:val="Heading1Char"/>
    <w:uiPriority w:val="2"/>
    <w:qFormat/>
    <w:rsid w:val="0023496C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215868" w:themeFill="accent5" w:themeFillShade="80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paragraph" w:styleId="Heading2">
    <w:name w:val="heading 2"/>
    <w:basedOn w:val="Normal"/>
    <w:next w:val="Normal"/>
    <w:uiPriority w:val="2"/>
    <w:semiHidden/>
    <w:unhideWhenUsed/>
    <w:qFormat/>
    <w:rsid w:val="00973C2C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23496C"/>
    <w:rPr>
      <w:b/>
      <w:color w:val="FFFFFF" w:themeColor="background1"/>
      <w:sz w:val="24"/>
      <w:shd w:val="clear" w:color="auto" w:fill="215868" w:themeFill="accent5" w:themeFillShade="80"/>
    </w:rPr>
  </w:style>
  <w:style w:type="paragraph" w:styleId="BalloonText">
    <w:name w:val="Balloon Text"/>
    <w:basedOn w:val="Normal"/>
    <w:uiPriority w:val="99"/>
    <w:semiHidden/>
    <w:rsid w:val="00B936B6"/>
    <w:rPr>
      <w:rFonts w:cs="Tahoma"/>
      <w:szCs w:val="16"/>
    </w:rPr>
  </w:style>
  <w:style w:type="paragraph" w:styleId="Title">
    <w:name w:val="Title"/>
    <w:basedOn w:val="Normal"/>
    <w:uiPriority w:val="1"/>
    <w:qFormat/>
    <w:rsid w:val="00973C2C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ceholderText">
    <w:name w:val="Placeholder Text"/>
    <w:basedOn w:val="DefaultParagraphFont"/>
    <w:uiPriority w:val="99"/>
    <w:semiHidden/>
    <w:rsid w:val="00093B54"/>
    <w:rPr>
      <w:color w:val="808080"/>
    </w:rPr>
  </w:style>
  <w:style w:type="table" w:styleId="TableGrid">
    <w:name w:val="Table Grid"/>
    <w:basedOn w:val="TableNorma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4"/>
    <w:qFormat/>
    <w:rsid w:val="007368A5"/>
    <w:rPr>
      <w:b/>
      <w:bCs/>
    </w:rPr>
  </w:style>
  <w:style w:type="paragraph" w:customStyle="1" w:styleId="Companyname">
    <w:name w:val="Company name"/>
    <w:basedOn w:val="Normal"/>
    <w:uiPriority w:val="3"/>
    <w:qFormat/>
    <w:rsid w:val="00973C2C"/>
    <w:rPr>
      <w:b/>
    </w:rPr>
  </w:style>
  <w:style w:type="paragraph" w:styleId="Header">
    <w:name w:val="header"/>
    <w:basedOn w:val="Normal"/>
    <w:link w:val="HeaderChar"/>
    <w:uiPriority w:val="99"/>
    <w:unhideWhenUsed/>
    <w:rsid w:val="00794996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996"/>
  </w:style>
  <w:style w:type="paragraph" w:styleId="Footer">
    <w:name w:val="footer"/>
    <w:basedOn w:val="Normal"/>
    <w:link w:val="FooterChar"/>
    <w:uiPriority w:val="99"/>
    <w:unhideWhenUsed/>
    <w:rsid w:val="00794996"/>
    <w:pPr>
      <w:spacing w:before="0"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794996"/>
  </w:style>
  <w:style w:type="paragraph" w:styleId="Bibliography">
    <w:name w:val="Bibliography"/>
    <w:basedOn w:val="Normal"/>
    <w:next w:val="Normal"/>
    <w:uiPriority w:val="37"/>
    <w:semiHidden/>
    <w:unhideWhenUsed/>
    <w:rsid w:val="00CD0CE6"/>
  </w:style>
  <w:style w:type="paragraph" w:styleId="BlockText">
    <w:name w:val="Block Text"/>
    <w:basedOn w:val="Normal"/>
    <w:uiPriority w:val="99"/>
    <w:semiHidden/>
    <w:unhideWhenUsed/>
    <w:rsid w:val="00CD0CE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D0CE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0CE6"/>
  </w:style>
  <w:style w:type="paragraph" w:styleId="BodyText2">
    <w:name w:val="Body Text 2"/>
    <w:basedOn w:val="Normal"/>
    <w:link w:val="BodyText2Char"/>
    <w:uiPriority w:val="99"/>
    <w:semiHidden/>
    <w:unhideWhenUsed/>
    <w:rsid w:val="00CD0CE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D0CE6"/>
  </w:style>
  <w:style w:type="paragraph" w:styleId="BodyText3">
    <w:name w:val="Body Text 3"/>
    <w:basedOn w:val="Normal"/>
    <w:link w:val="BodyText3Char"/>
    <w:uiPriority w:val="99"/>
    <w:semiHidden/>
    <w:unhideWhenUsed/>
    <w:rsid w:val="00CD0CE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D0CE6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D0CE6"/>
    <w:pPr>
      <w:spacing w:after="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D0CE6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0CE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0CE6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D0CE6"/>
    <w:pPr>
      <w:spacing w:after="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D0CE6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D0CE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D0CE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D0CE6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D0CE6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D0CE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0CE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D0CE6"/>
  </w:style>
  <w:style w:type="table" w:styleId="ColorfulGrid">
    <w:name w:val="Colorful Grid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D0CE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CE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CE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CE6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D0CE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0CE6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D0CE6"/>
  </w:style>
  <w:style w:type="character" w:styleId="Emphasis">
    <w:name w:val="Emphasis"/>
    <w:basedOn w:val="DefaultParagraphFont"/>
    <w:uiPriority w:val="20"/>
    <w:semiHidden/>
    <w:unhideWhenUsed/>
    <w:qFormat/>
    <w:rsid w:val="00CD0CE6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D0CE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CE6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D0CE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D0CE6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D0CE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0CE6"/>
    <w:rPr>
      <w:szCs w:val="20"/>
    </w:rPr>
  </w:style>
  <w:style w:type="table" w:customStyle="1" w:styleId="GridTable1Light1">
    <w:name w:val="Grid Table 1 Light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973C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973C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73C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73C2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73C2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D0CE6"/>
  </w:style>
  <w:style w:type="paragraph" w:styleId="HTMLAddress">
    <w:name w:val="HTML Address"/>
    <w:basedOn w:val="Normal"/>
    <w:link w:val="HTMLAddressChar"/>
    <w:uiPriority w:val="99"/>
    <w:semiHidden/>
    <w:unhideWhenUsed/>
    <w:rsid w:val="00CD0CE6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D0CE6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D0CE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D0CE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0CE6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D0CE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D0C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D0CE6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D0CE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2204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220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2204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22048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D0CE6"/>
  </w:style>
  <w:style w:type="paragraph" w:styleId="List">
    <w:name w:val="List"/>
    <w:basedOn w:val="Normal"/>
    <w:uiPriority w:val="99"/>
    <w:semiHidden/>
    <w:unhideWhenUsed/>
    <w:rsid w:val="00CD0CE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D0CE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D0CE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D0CE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D0CE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D0CE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D0CE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D0CE6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D0CE6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D0CE6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D0CE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D0CE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D0CE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D0CE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D0CE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D0CE6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D0CE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D0CE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D0CE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D0CE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D0CE6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D0C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D0CE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D0C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D0C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CD0CE6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D0CE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D0CE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D0CE6"/>
  </w:style>
  <w:style w:type="character" w:styleId="PageNumber">
    <w:name w:val="page number"/>
    <w:basedOn w:val="DefaultParagraphFont"/>
    <w:uiPriority w:val="99"/>
    <w:semiHidden/>
    <w:unhideWhenUsed/>
    <w:rsid w:val="00CD0CE6"/>
  </w:style>
  <w:style w:type="table" w:customStyle="1" w:styleId="PlainTable11">
    <w:name w:val="Plain Table 11"/>
    <w:basedOn w:val="TableNormal"/>
    <w:uiPriority w:val="41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0CE6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2204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2204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D0CE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D0CE6"/>
  </w:style>
  <w:style w:type="paragraph" w:styleId="Signature">
    <w:name w:val="Signature"/>
    <w:basedOn w:val="Normal"/>
    <w:link w:val="SignatureChar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D0CE6"/>
  </w:style>
  <w:style w:type="paragraph" w:styleId="Subtitle">
    <w:name w:val="Subtitle"/>
    <w:basedOn w:val="Normal"/>
    <w:link w:val="SubtitleChar"/>
    <w:uiPriority w:val="11"/>
    <w:semiHidden/>
    <w:unhideWhenUsed/>
    <w:qFormat/>
    <w:rsid w:val="00E22048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22048"/>
    <w:rPr>
      <w:rFonts w:eastAsiaTheme="minorEastAsia" w:cstheme="minorBidi"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D0CE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22048"/>
    <w:rPr>
      <w:caps w:val="0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D0CE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D0CE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D0CE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D0CE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D0CE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D0CE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D0CE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D0CE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D0CE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D0CE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D0CE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D0CE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D0CE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D0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D0CE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D0CE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D0CE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D0CE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CD0C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D0CE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D0CE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D0CE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D0CE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D0CE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D0CE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D0CE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D0CE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D0CE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D0C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D0CE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D0CE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D0CE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D0CE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D0CE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D0CE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D0CE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D0CE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D0CE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D0CE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D0CE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D0CE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D0CE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5AAA"/>
    <w:pPr>
      <w:keepNext/>
      <w:keepLines/>
      <w:outlineLvl w:val="9"/>
    </w:pPr>
    <w:rPr>
      <w:rFonts w:eastAsiaTheme="majorEastAsia" w:cstheme="majorBidi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14705F"/>
  </w:style>
  <w:style w:type="character" w:customStyle="1" w:styleId="DateChar">
    <w:name w:val="Date Char"/>
    <w:basedOn w:val="DefaultParagraphFont"/>
    <w:link w:val="Date"/>
    <w:uiPriority w:val="99"/>
    <w:semiHidden/>
    <w:rsid w:val="00147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tf02808047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1D8BB7895CA4EFD98CC9D1E8D401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81236-43FC-4896-BFA9-8C473A4785AE}"/>
      </w:docPartPr>
      <w:docPartBody>
        <w:p w:rsidR="00892FBA" w:rsidRDefault="00657E84">
          <w:pPr>
            <w:pStyle w:val="A1D8BB7895CA4EFD98CC9D1E8D40172A"/>
          </w:pPr>
          <w:r>
            <w:t>Presentation:</w:t>
          </w:r>
        </w:p>
      </w:docPartBody>
    </w:docPart>
    <w:docPart>
      <w:docPartPr>
        <w:name w:val="BE8AF5164C9948FAADD075D33FF5E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BB3D-2BBE-489C-8856-8CABBB08EB9C}"/>
      </w:docPartPr>
      <w:docPartBody>
        <w:p w:rsidR="00892FBA" w:rsidRDefault="00657E84">
          <w:pPr>
            <w:pStyle w:val="BE8AF5164C9948FAADD075D33FF5E9A5"/>
          </w:pPr>
          <w:r>
            <w:t>Presentation:</w:t>
          </w:r>
        </w:p>
      </w:docPartBody>
    </w:docPart>
    <w:docPart>
      <w:docPartPr>
        <w:name w:val="4A355A3C53764D2CAEBE0D0AD0E60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2A001-A02B-4C22-8189-75B2BCCA5B3D}"/>
      </w:docPartPr>
      <w:docPartBody>
        <w:p w:rsidR="00892FBA" w:rsidRDefault="00714474" w:rsidP="00714474">
          <w:pPr>
            <w:pStyle w:val="4A355A3C53764D2CAEBE0D0AD0E601FC"/>
          </w:pPr>
          <w:r>
            <w:t>Presentation: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474"/>
    <w:rsid w:val="00027CB5"/>
    <w:rsid w:val="00056264"/>
    <w:rsid w:val="00657E84"/>
    <w:rsid w:val="00714474"/>
    <w:rsid w:val="00892FBA"/>
    <w:rsid w:val="008B1DBC"/>
    <w:rsid w:val="00A91084"/>
    <w:rsid w:val="00A95AB7"/>
    <w:rsid w:val="00FA10CF"/>
    <w:rsid w:val="00FE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C17D7596F84EC0AF76302CF48F217F">
    <w:name w:val="34C17D7596F84EC0AF76302CF48F217F"/>
  </w:style>
  <w:style w:type="paragraph" w:customStyle="1" w:styleId="A855B3AAC5EF41DBAA99E71512D4CD8B">
    <w:name w:val="A855B3AAC5EF41DBAA99E71512D4CD8B"/>
  </w:style>
  <w:style w:type="paragraph" w:customStyle="1" w:styleId="4B53AE1FE92749B28D5A3679E77ACCC8">
    <w:name w:val="4B53AE1FE92749B28D5A3679E77ACCC8"/>
  </w:style>
  <w:style w:type="paragraph" w:customStyle="1" w:styleId="63BD12119F68443397F67B5DDC716CC9">
    <w:name w:val="63BD12119F68443397F67B5DDC716CC9"/>
  </w:style>
  <w:style w:type="paragraph" w:customStyle="1" w:styleId="A8256F219B5E4AFE913A59FEB8DDFE40">
    <w:name w:val="A8256F219B5E4AFE913A59FEB8DDFE40"/>
  </w:style>
  <w:style w:type="paragraph" w:customStyle="1" w:styleId="338FB1902635412D97F59F0E348DDE5A">
    <w:name w:val="338FB1902635412D97F59F0E348DDE5A"/>
  </w:style>
  <w:style w:type="paragraph" w:customStyle="1" w:styleId="811E7E4197314B2987B3A9040F43A4DB">
    <w:name w:val="811E7E4197314B2987B3A9040F43A4DB"/>
  </w:style>
  <w:style w:type="paragraph" w:customStyle="1" w:styleId="5214FC47383E41C182177E01B0005177">
    <w:name w:val="5214FC47383E41C182177E01B0005177"/>
  </w:style>
  <w:style w:type="paragraph" w:customStyle="1" w:styleId="33C81047372C436CBE18CFFD29C5014D">
    <w:name w:val="33C81047372C436CBE18CFFD29C5014D"/>
  </w:style>
  <w:style w:type="paragraph" w:customStyle="1" w:styleId="3EDCA758131C46F4B0C4C32E6461B37C">
    <w:name w:val="3EDCA758131C46F4B0C4C32E6461B37C"/>
  </w:style>
  <w:style w:type="character" w:styleId="Strong">
    <w:name w:val="Strong"/>
    <w:basedOn w:val="DefaultParagraphFont"/>
    <w:uiPriority w:val="4"/>
    <w:qFormat/>
    <w:rPr>
      <w:b/>
      <w:bCs/>
    </w:rPr>
  </w:style>
  <w:style w:type="paragraph" w:customStyle="1" w:styleId="4FCA71CC2406485EA87E347EAA65DF41">
    <w:name w:val="4FCA71CC2406485EA87E347EAA65DF41"/>
  </w:style>
  <w:style w:type="paragraph" w:customStyle="1" w:styleId="E250975911424132A31B6421E14CCF1B">
    <w:name w:val="E250975911424132A31B6421E14CCF1B"/>
  </w:style>
  <w:style w:type="paragraph" w:customStyle="1" w:styleId="94F4BB57BE084438A529B851B09068EE">
    <w:name w:val="94F4BB57BE084438A529B851B09068EE"/>
  </w:style>
  <w:style w:type="paragraph" w:customStyle="1" w:styleId="C1A59E271C6E43AD9F65DA58C94DAA9B">
    <w:name w:val="C1A59E271C6E43AD9F65DA58C94DAA9B"/>
  </w:style>
  <w:style w:type="paragraph" w:customStyle="1" w:styleId="783B1BF69E7D43048B71BA804A76717F">
    <w:name w:val="783B1BF69E7D43048B71BA804A76717F"/>
  </w:style>
  <w:style w:type="paragraph" w:customStyle="1" w:styleId="973E23C70600407BA63455F7777EFDE9">
    <w:name w:val="973E23C70600407BA63455F7777EFDE9"/>
  </w:style>
  <w:style w:type="paragraph" w:customStyle="1" w:styleId="AB382B16AF22410997ABA054F9331CF1">
    <w:name w:val="AB382B16AF22410997ABA054F9331CF1"/>
  </w:style>
  <w:style w:type="paragraph" w:customStyle="1" w:styleId="F2B43D021FD84FD0A91A308EDB31267C">
    <w:name w:val="F2B43D021FD84FD0A91A308EDB31267C"/>
  </w:style>
  <w:style w:type="paragraph" w:customStyle="1" w:styleId="68A773AC8F9A4F4FAF4EF24B25ECC14C">
    <w:name w:val="68A773AC8F9A4F4FAF4EF24B25ECC14C"/>
  </w:style>
  <w:style w:type="paragraph" w:customStyle="1" w:styleId="7179C354AB5D4F01873A159AF0A36BBA">
    <w:name w:val="7179C354AB5D4F01873A159AF0A36BBA"/>
  </w:style>
  <w:style w:type="paragraph" w:customStyle="1" w:styleId="0146B170B09348FE817DCA2985367EF2">
    <w:name w:val="0146B170B09348FE817DCA2985367EF2"/>
  </w:style>
  <w:style w:type="paragraph" w:customStyle="1" w:styleId="3952A805B6374472A579AD4825A7D34C">
    <w:name w:val="3952A805B6374472A579AD4825A7D34C"/>
  </w:style>
  <w:style w:type="paragraph" w:customStyle="1" w:styleId="A1D8BB7895CA4EFD98CC9D1E8D40172A">
    <w:name w:val="A1D8BB7895CA4EFD98CC9D1E8D40172A"/>
  </w:style>
  <w:style w:type="paragraph" w:customStyle="1" w:styleId="19613D32C69C496B97693011672EDCA8">
    <w:name w:val="19613D32C69C496B97693011672EDCA8"/>
  </w:style>
  <w:style w:type="paragraph" w:customStyle="1" w:styleId="5E2C2AC1767B41F883A068710F0C08B1">
    <w:name w:val="5E2C2AC1767B41F883A068710F0C08B1"/>
  </w:style>
  <w:style w:type="paragraph" w:customStyle="1" w:styleId="27C7678131A14A6C954AC31B7125E2B7">
    <w:name w:val="27C7678131A14A6C954AC31B7125E2B7"/>
  </w:style>
  <w:style w:type="paragraph" w:customStyle="1" w:styleId="BD4BBF3F1D3E4CCDA733EF82FCEDBD66">
    <w:name w:val="BD4BBF3F1D3E4CCDA733EF82FCEDBD66"/>
  </w:style>
  <w:style w:type="paragraph" w:customStyle="1" w:styleId="BE8AF5164C9948FAADD075D33FF5E9A5">
    <w:name w:val="BE8AF5164C9948FAADD075D33FF5E9A5"/>
  </w:style>
  <w:style w:type="paragraph" w:customStyle="1" w:styleId="0E571659A1A54C518A90446E483794C8">
    <w:name w:val="0E571659A1A54C518A90446E483794C8"/>
  </w:style>
  <w:style w:type="paragraph" w:customStyle="1" w:styleId="CBB0A1ABDB3044B6BC5541B920EFEFB9">
    <w:name w:val="CBB0A1ABDB3044B6BC5541B920EFEFB9"/>
  </w:style>
  <w:style w:type="paragraph" w:customStyle="1" w:styleId="210906144C024104BD65E5DEADC51C52">
    <w:name w:val="210906144C024104BD65E5DEADC51C52"/>
  </w:style>
  <w:style w:type="paragraph" w:customStyle="1" w:styleId="E5CDC4C54D1D4375A270286D03908AA1">
    <w:name w:val="E5CDC4C54D1D4375A270286D03908AA1"/>
  </w:style>
  <w:style w:type="paragraph" w:customStyle="1" w:styleId="07DD6B54AA7645208726F6AEB1D1F925">
    <w:name w:val="07DD6B54AA7645208726F6AEB1D1F925"/>
  </w:style>
  <w:style w:type="paragraph" w:customStyle="1" w:styleId="6B625B34BB6E479587DF1DFA21B394DA">
    <w:name w:val="6B625B34BB6E479587DF1DFA21B394DA"/>
  </w:style>
  <w:style w:type="paragraph" w:customStyle="1" w:styleId="ECC796F5099745E8B6B32F88D2B985EA">
    <w:name w:val="ECC796F5099745E8B6B32F88D2B985EA"/>
  </w:style>
  <w:style w:type="paragraph" w:customStyle="1" w:styleId="07203CF9BD2A40F2A9A70858D04BC1D3">
    <w:name w:val="07203CF9BD2A40F2A9A70858D04BC1D3"/>
  </w:style>
  <w:style w:type="paragraph" w:customStyle="1" w:styleId="1F798B6A578F413E9967B667DD37ECC2">
    <w:name w:val="1F798B6A578F413E9967B667DD37ECC2"/>
  </w:style>
  <w:style w:type="paragraph" w:customStyle="1" w:styleId="4874E8F9CFC7427EBAD95E0A1AFF6F20">
    <w:name w:val="4874E8F9CFC7427EBAD95E0A1AFF6F20"/>
  </w:style>
  <w:style w:type="paragraph" w:customStyle="1" w:styleId="85CDFB6E5CE14E5996881080A3A71273">
    <w:name w:val="85CDFB6E5CE14E5996881080A3A71273"/>
  </w:style>
  <w:style w:type="paragraph" w:customStyle="1" w:styleId="A3F5B1780DD447E192FE94B054B1CDF8">
    <w:name w:val="A3F5B1780DD447E192FE94B054B1CDF8"/>
  </w:style>
  <w:style w:type="paragraph" w:customStyle="1" w:styleId="2F16292CE28243369054137E55F2C2C5">
    <w:name w:val="2F16292CE28243369054137E55F2C2C5"/>
  </w:style>
  <w:style w:type="paragraph" w:customStyle="1" w:styleId="4FEACE7441B94CE8ACC6EE1D1CC43D65">
    <w:name w:val="4FEACE7441B94CE8ACC6EE1D1CC43D65"/>
  </w:style>
  <w:style w:type="paragraph" w:customStyle="1" w:styleId="AC120CD4D8384D1CA9C51B9CBE5FEEF3">
    <w:name w:val="AC120CD4D8384D1CA9C51B9CBE5FEEF3"/>
  </w:style>
  <w:style w:type="paragraph" w:customStyle="1" w:styleId="C2F3005D978D47AEB13BCB8BA4684ACF">
    <w:name w:val="C2F3005D978D47AEB13BCB8BA4684ACF"/>
  </w:style>
  <w:style w:type="paragraph" w:customStyle="1" w:styleId="86032C8B849E4A748690A6F9A74AC6DD">
    <w:name w:val="86032C8B849E4A748690A6F9A74AC6DD"/>
  </w:style>
  <w:style w:type="paragraph" w:customStyle="1" w:styleId="B5681B3A9E95470084B3F8CFF21AE2E6">
    <w:name w:val="B5681B3A9E95470084B3F8CFF21AE2E6"/>
  </w:style>
  <w:style w:type="paragraph" w:customStyle="1" w:styleId="3AF4E9CCA916448DAB6D0786E11D9D92">
    <w:name w:val="3AF4E9CCA916448DAB6D0786E11D9D92"/>
  </w:style>
  <w:style w:type="paragraph" w:customStyle="1" w:styleId="42A96C8A96DB496BB2057F77389190F8">
    <w:name w:val="42A96C8A96DB496BB2057F77389190F8"/>
  </w:style>
  <w:style w:type="paragraph" w:customStyle="1" w:styleId="ACEAB5A1C9614F4E80E7137927CDD150">
    <w:name w:val="ACEAB5A1C9614F4E80E7137927CDD150"/>
  </w:style>
  <w:style w:type="paragraph" w:customStyle="1" w:styleId="702D7F400303402CAB1803BC039CA072">
    <w:name w:val="702D7F400303402CAB1803BC039CA072"/>
  </w:style>
  <w:style w:type="paragraph" w:customStyle="1" w:styleId="D6D4F9BEA6CD465985FA7E1A2EE3DF20">
    <w:name w:val="D6D4F9BEA6CD465985FA7E1A2EE3DF20"/>
  </w:style>
  <w:style w:type="paragraph" w:customStyle="1" w:styleId="4DD75A59088947CBB45D1F325575184F">
    <w:name w:val="4DD75A59088947CBB45D1F325575184F"/>
  </w:style>
  <w:style w:type="paragraph" w:customStyle="1" w:styleId="60FEE1E436574E4A832560272B0A5E60">
    <w:name w:val="60FEE1E436574E4A832560272B0A5E60"/>
  </w:style>
  <w:style w:type="paragraph" w:customStyle="1" w:styleId="104205EF8AAA4843AB4C913D48FC621E">
    <w:name w:val="104205EF8AAA4843AB4C913D48FC621E"/>
  </w:style>
  <w:style w:type="paragraph" w:customStyle="1" w:styleId="44D30C7A91994C4DA23344018EDE6BE6">
    <w:name w:val="44D30C7A91994C4DA23344018EDE6BE6"/>
    <w:rsid w:val="00714474"/>
  </w:style>
  <w:style w:type="paragraph" w:customStyle="1" w:styleId="E1C8DCC991114898BC86CE85027D26DB">
    <w:name w:val="E1C8DCC991114898BC86CE85027D26DB"/>
    <w:rsid w:val="00714474"/>
  </w:style>
  <w:style w:type="paragraph" w:customStyle="1" w:styleId="4A355A3C53764D2CAEBE0D0AD0E601FC">
    <w:name w:val="4A355A3C53764D2CAEBE0D0AD0E601FC"/>
    <w:rsid w:val="00714474"/>
  </w:style>
  <w:style w:type="paragraph" w:customStyle="1" w:styleId="D3A2BAE5A708422A803634ADC81D6976">
    <w:name w:val="D3A2BAE5A708422A803634ADC81D6976"/>
    <w:rsid w:val="0071447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C17D7596F84EC0AF76302CF48F217F">
    <w:name w:val="34C17D7596F84EC0AF76302CF48F217F"/>
  </w:style>
  <w:style w:type="paragraph" w:customStyle="1" w:styleId="A855B3AAC5EF41DBAA99E71512D4CD8B">
    <w:name w:val="A855B3AAC5EF41DBAA99E71512D4CD8B"/>
  </w:style>
  <w:style w:type="paragraph" w:customStyle="1" w:styleId="4B53AE1FE92749B28D5A3679E77ACCC8">
    <w:name w:val="4B53AE1FE92749B28D5A3679E77ACCC8"/>
  </w:style>
  <w:style w:type="paragraph" w:customStyle="1" w:styleId="63BD12119F68443397F67B5DDC716CC9">
    <w:name w:val="63BD12119F68443397F67B5DDC716CC9"/>
  </w:style>
  <w:style w:type="paragraph" w:customStyle="1" w:styleId="A8256F219B5E4AFE913A59FEB8DDFE40">
    <w:name w:val="A8256F219B5E4AFE913A59FEB8DDFE40"/>
  </w:style>
  <w:style w:type="paragraph" w:customStyle="1" w:styleId="338FB1902635412D97F59F0E348DDE5A">
    <w:name w:val="338FB1902635412D97F59F0E348DDE5A"/>
  </w:style>
  <w:style w:type="paragraph" w:customStyle="1" w:styleId="811E7E4197314B2987B3A9040F43A4DB">
    <w:name w:val="811E7E4197314B2987B3A9040F43A4DB"/>
  </w:style>
  <w:style w:type="paragraph" w:customStyle="1" w:styleId="5214FC47383E41C182177E01B0005177">
    <w:name w:val="5214FC47383E41C182177E01B0005177"/>
  </w:style>
  <w:style w:type="paragraph" w:customStyle="1" w:styleId="33C81047372C436CBE18CFFD29C5014D">
    <w:name w:val="33C81047372C436CBE18CFFD29C5014D"/>
  </w:style>
  <w:style w:type="paragraph" w:customStyle="1" w:styleId="3EDCA758131C46F4B0C4C32E6461B37C">
    <w:name w:val="3EDCA758131C46F4B0C4C32E6461B37C"/>
  </w:style>
  <w:style w:type="character" w:styleId="Strong">
    <w:name w:val="Strong"/>
    <w:basedOn w:val="DefaultParagraphFont"/>
    <w:uiPriority w:val="4"/>
    <w:qFormat/>
    <w:rPr>
      <w:b/>
      <w:bCs/>
    </w:rPr>
  </w:style>
  <w:style w:type="paragraph" w:customStyle="1" w:styleId="4FCA71CC2406485EA87E347EAA65DF41">
    <w:name w:val="4FCA71CC2406485EA87E347EAA65DF41"/>
  </w:style>
  <w:style w:type="paragraph" w:customStyle="1" w:styleId="E250975911424132A31B6421E14CCF1B">
    <w:name w:val="E250975911424132A31B6421E14CCF1B"/>
  </w:style>
  <w:style w:type="paragraph" w:customStyle="1" w:styleId="94F4BB57BE084438A529B851B09068EE">
    <w:name w:val="94F4BB57BE084438A529B851B09068EE"/>
  </w:style>
  <w:style w:type="paragraph" w:customStyle="1" w:styleId="C1A59E271C6E43AD9F65DA58C94DAA9B">
    <w:name w:val="C1A59E271C6E43AD9F65DA58C94DAA9B"/>
  </w:style>
  <w:style w:type="paragraph" w:customStyle="1" w:styleId="783B1BF69E7D43048B71BA804A76717F">
    <w:name w:val="783B1BF69E7D43048B71BA804A76717F"/>
  </w:style>
  <w:style w:type="paragraph" w:customStyle="1" w:styleId="973E23C70600407BA63455F7777EFDE9">
    <w:name w:val="973E23C70600407BA63455F7777EFDE9"/>
  </w:style>
  <w:style w:type="paragraph" w:customStyle="1" w:styleId="AB382B16AF22410997ABA054F9331CF1">
    <w:name w:val="AB382B16AF22410997ABA054F9331CF1"/>
  </w:style>
  <w:style w:type="paragraph" w:customStyle="1" w:styleId="F2B43D021FD84FD0A91A308EDB31267C">
    <w:name w:val="F2B43D021FD84FD0A91A308EDB31267C"/>
  </w:style>
  <w:style w:type="paragraph" w:customStyle="1" w:styleId="68A773AC8F9A4F4FAF4EF24B25ECC14C">
    <w:name w:val="68A773AC8F9A4F4FAF4EF24B25ECC14C"/>
  </w:style>
  <w:style w:type="paragraph" w:customStyle="1" w:styleId="7179C354AB5D4F01873A159AF0A36BBA">
    <w:name w:val="7179C354AB5D4F01873A159AF0A36BBA"/>
  </w:style>
  <w:style w:type="paragraph" w:customStyle="1" w:styleId="0146B170B09348FE817DCA2985367EF2">
    <w:name w:val="0146B170B09348FE817DCA2985367EF2"/>
  </w:style>
  <w:style w:type="paragraph" w:customStyle="1" w:styleId="3952A805B6374472A579AD4825A7D34C">
    <w:name w:val="3952A805B6374472A579AD4825A7D34C"/>
  </w:style>
  <w:style w:type="paragraph" w:customStyle="1" w:styleId="A1D8BB7895CA4EFD98CC9D1E8D40172A">
    <w:name w:val="A1D8BB7895CA4EFD98CC9D1E8D40172A"/>
  </w:style>
  <w:style w:type="paragraph" w:customStyle="1" w:styleId="19613D32C69C496B97693011672EDCA8">
    <w:name w:val="19613D32C69C496B97693011672EDCA8"/>
  </w:style>
  <w:style w:type="paragraph" w:customStyle="1" w:styleId="5E2C2AC1767B41F883A068710F0C08B1">
    <w:name w:val="5E2C2AC1767B41F883A068710F0C08B1"/>
  </w:style>
  <w:style w:type="paragraph" w:customStyle="1" w:styleId="27C7678131A14A6C954AC31B7125E2B7">
    <w:name w:val="27C7678131A14A6C954AC31B7125E2B7"/>
  </w:style>
  <w:style w:type="paragraph" w:customStyle="1" w:styleId="BD4BBF3F1D3E4CCDA733EF82FCEDBD66">
    <w:name w:val="BD4BBF3F1D3E4CCDA733EF82FCEDBD66"/>
  </w:style>
  <w:style w:type="paragraph" w:customStyle="1" w:styleId="BE8AF5164C9948FAADD075D33FF5E9A5">
    <w:name w:val="BE8AF5164C9948FAADD075D33FF5E9A5"/>
  </w:style>
  <w:style w:type="paragraph" w:customStyle="1" w:styleId="0E571659A1A54C518A90446E483794C8">
    <w:name w:val="0E571659A1A54C518A90446E483794C8"/>
  </w:style>
  <w:style w:type="paragraph" w:customStyle="1" w:styleId="CBB0A1ABDB3044B6BC5541B920EFEFB9">
    <w:name w:val="CBB0A1ABDB3044B6BC5541B920EFEFB9"/>
  </w:style>
  <w:style w:type="paragraph" w:customStyle="1" w:styleId="210906144C024104BD65E5DEADC51C52">
    <w:name w:val="210906144C024104BD65E5DEADC51C52"/>
  </w:style>
  <w:style w:type="paragraph" w:customStyle="1" w:styleId="E5CDC4C54D1D4375A270286D03908AA1">
    <w:name w:val="E5CDC4C54D1D4375A270286D03908AA1"/>
  </w:style>
  <w:style w:type="paragraph" w:customStyle="1" w:styleId="07DD6B54AA7645208726F6AEB1D1F925">
    <w:name w:val="07DD6B54AA7645208726F6AEB1D1F925"/>
  </w:style>
  <w:style w:type="paragraph" w:customStyle="1" w:styleId="6B625B34BB6E479587DF1DFA21B394DA">
    <w:name w:val="6B625B34BB6E479587DF1DFA21B394DA"/>
  </w:style>
  <w:style w:type="paragraph" w:customStyle="1" w:styleId="ECC796F5099745E8B6B32F88D2B985EA">
    <w:name w:val="ECC796F5099745E8B6B32F88D2B985EA"/>
  </w:style>
  <w:style w:type="paragraph" w:customStyle="1" w:styleId="07203CF9BD2A40F2A9A70858D04BC1D3">
    <w:name w:val="07203CF9BD2A40F2A9A70858D04BC1D3"/>
  </w:style>
  <w:style w:type="paragraph" w:customStyle="1" w:styleId="1F798B6A578F413E9967B667DD37ECC2">
    <w:name w:val="1F798B6A578F413E9967B667DD37ECC2"/>
  </w:style>
  <w:style w:type="paragraph" w:customStyle="1" w:styleId="4874E8F9CFC7427EBAD95E0A1AFF6F20">
    <w:name w:val="4874E8F9CFC7427EBAD95E0A1AFF6F20"/>
  </w:style>
  <w:style w:type="paragraph" w:customStyle="1" w:styleId="85CDFB6E5CE14E5996881080A3A71273">
    <w:name w:val="85CDFB6E5CE14E5996881080A3A71273"/>
  </w:style>
  <w:style w:type="paragraph" w:customStyle="1" w:styleId="A3F5B1780DD447E192FE94B054B1CDF8">
    <w:name w:val="A3F5B1780DD447E192FE94B054B1CDF8"/>
  </w:style>
  <w:style w:type="paragraph" w:customStyle="1" w:styleId="2F16292CE28243369054137E55F2C2C5">
    <w:name w:val="2F16292CE28243369054137E55F2C2C5"/>
  </w:style>
  <w:style w:type="paragraph" w:customStyle="1" w:styleId="4FEACE7441B94CE8ACC6EE1D1CC43D65">
    <w:name w:val="4FEACE7441B94CE8ACC6EE1D1CC43D65"/>
  </w:style>
  <w:style w:type="paragraph" w:customStyle="1" w:styleId="AC120CD4D8384D1CA9C51B9CBE5FEEF3">
    <w:name w:val="AC120CD4D8384D1CA9C51B9CBE5FEEF3"/>
  </w:style>
  <w:style w:type="paragraph" w:customStyle="1" w:styleId="C2F3005D978D47AEB13BCB8BA4684ACF">
    <w:name w:val="C2F3005D978D47AEB13BCB8BA4684ACF"/>
  </w:style>
  <w:style w:type="paragraph" w:customStyle="1" w:styleId="86032C8B849E4A748690A6F9A74AC6DD">
    <w:name w:val="86032C8B849E4A748690A6F9A74AC6DD"/>
  </w:style>
  <w:style w:type="paragraph" w:customStyle="1" w:styleId="B5681B3A9E95470084B3F8CFF21AE2E6">
    <w:name w:val="B5681B3A9E95470084B3F8CFF21AE2E6"/>
  </w:style>
  <w:style w:type="paragraph" w:customStyle="1" w:styleId="3AF4E9CCA916448DAB6D0786E11D9D92">
    <w:name w:val="3AF4E9CCA916448DAB6D0786E11D9D92"/>
  </w:style>
  <w:style w:type="paragraph" w:customStyle="1" w:styleId="42A96C8A96DB496BB2057F77389190F8">
    <w:name w:val="42A96C8A96DB496BB2057F77389190F8"/>
  </w:style>
  <w:style w:type="paragraph" w:customStyle="1" w:styleId="ACEAB5A1C9614F4E80E7137927CDD150">
    <w:name w:val="ACEAB5A1C9614F4E80E7137927CDD150"/>
  </w:style>
  <w:style w:type="paragraph" w:customStyle="1" w:styleId="702D7F400303402CAB1803BC039CA072">
    <w:name w:val="702D7F400303402CAB1803BC039CA072"/>
  </w:style>
  <w:style w:type="paragraph" w:customStyle="1" w:styleId="D6D4F9BEA6CD465985FA7E1A2EE3DF20">
    <w:name w:val="D6D4F9BEA6CD465985FA7E1A2EE3DF20"/>
  </w:style>
  <w:style w:type="paragraph" w:customStyle="1" w:styleId="4DD75A59088947CBB45D1F325575184F">
    <w:name w:val="4DD75A59088947CBB45D1F325575184F"/>
  </w:style>
  <w:style w:type="paragraph" w:customStyle="1" w:styleId="60FEE1E436574E4A832560272B0A5E60">
    <w:name w:val="60FEE1E436574E4A832560272B0A5E60"/>
  </w:style>
  <w:style w:type="paragraph" w:customStyle="1" w:styleId="104205EF8AAA4843AB4C913D48FC621E">
    <w:name w:val="104205EF8AAA4843AB4C913D48FC621E"/>
  </w:style>
  <w:style w:type="paragraph" w:customStyle="1" w:styleId="44D30C7A91994C4DA23344018EDE6BE6">
    <w:name w:val="44D30C7A91994C4DA23344018EDE6BE6"/>
    <w:rsid w:val="00714474"/>
  </w:style>
  <w:style w:type="paragraph" w:customStyle="1" w:styleId="E1C8DCC991114898BC86CE85027D26DB">
    <w:name w:val="E1C8DCC991114898BC86CE85027D26DB"/>
    <w:rsid w:val="00714474"/>
  </w:style>
  <w:style w:type="paragraph" w:customStyle="1" w:styleId="4A355A3C53764D2CAEBE0D0AD0E601FC">
    <w:name w:val="4A355A3C53764D2CAEBE0D0AD0E601FC"/>
    <w:rsid w:val="00714474"/>
  </w:style>
  <w:style w:type="paragraph" w:customStyle="1" w:styleId="D3A2BAE5A708422A803634ADC81D6976">
    <w:name w:val="D3A2BAE5A708422A803634ADC81D6976"/>
    <w:rsid w:val="00714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tf02808047_win32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2003-04-23T20:06:00Z</cp:lastPrinted>
  <dcterms:created xsi:type="dcterms:W3CDTF">2021-07-30T13:16:00Z</dcterms:created>
  <dcterms:modified xsi:type="dcterms:W3CDTF">2021-08-03T10:47:00Z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